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8F" w:rsidRPr="00101DF7" w:rsidRDefault="0016398F" w:rsidP="001F0D71">
      <w:pPr>
        <w:pStyle w:val="Title"/>
        <w:ind w:firstLine="0"/>
        <w:jc w:val="both"/>
        <w:rPr>
          <w:color w:val="FF0000"/>
          <w:sz w:val="27"/>
          <w:szCs w:val="27"/>
        </w:rPr>
      </w:pPr>
      <w:r w:rsidRPr="005220E1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08.5pt">
            <v:imagedata r:id="rId5" o:title=""/>
          </v:shape>
        </w:pict>
      </w:r>
    </w:p>
    <w:p w:rsidR="0016398F" w:rsidRPr="001F0D71" w:rsidRDefault="0016398F" w:rsidP="001F0D71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16398F" w:rsidRPr="009B7527" w:rsidRDefault="0016398F" w:rsidP="001F0D71">
      <w:pPr>
        <w:pStyle w:val="ListParagraph"/>
        <w:numPr>
          <w:ilvl w:val="0"/>
          <w:numId w:val="1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>документы воинского учета - для военнообязанных и лиц, подлежащих призыву на военную службу;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6" w:history="1">
        <w:r w:rsidRPr="009B7527">
          <w:rPr>
            <w:rStyle w:val="Hyperlink"/>
            <w:rFonts w:ascii="Times New Roman" w:hAnsi="Times New Roman"/>
            <w:color w:val="auto"/>
            <w:sz w:val="28"/>
            <w:szCs w:val="28"/>
          </w:rPr>
          <w:t>порядке</w:t>
        </w:r>
      </w:hyperlink>
      <w:r w:rsidRPr="009B7527">
        <w:rPr>
          <w:rFonts w:ascii="Times New Roman" w:hAnsi="Times New Roman"/>
          <w:sz w:val="28"/>
          <w:szCs w:val="28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</w:t>
      </w:r>
      <w:r>
        <w:rPr>
          <w:rFonts w:ascii="Times New Roman" w:hAnsi="Times New Roman"/>
          <w:sz w:val="28"/>
          <w:szCs w:val="28"/>
        </w:rPr>
        <w:t>ТК РФ</w:t>
      </w:r>
      <w:r w:rsidRPr="009B7527">
        <w:rPr>
          <w:rFonts w:ascii="Times New Roman" w:hAnsi="Times New Roman"/>
          <w:sz w:val="28"/>
          <w:szCs w:val="28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</w:t>
      </w:r>
      <w:r w:rsidRPr="00B36D10">
        <w:rPr>
          <w:rFonts w:ascii="Times New Roman" w:hAnsi="Times New Roman"/>
          <w:sz w:val="28"/>
          <w:szCs w:val="28"/>
        </w:rPr>
        <w:t>;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 </w:t>
      </w:r>
      <w:hyperlink r:id="rId7" w:history="1">
        <w:r w:rsidRPr="009B7527">
          <w:rPr>
            <w:rStyle w:val="Hyperlink"/>
            <w:rFonts w:ascii="Times New Roman" w:hAnsi="Times New Roman"/>
            <w:color w:val="auto"/>
            <w:sz w:val="28"/>
            <w:szCs w:val="28"/>
          </w:rPr>
          <w:t>порядке</w:t>
        </w:r>
      </w:hyperlink>
      <w:r w:rsidRPr="009B7527">
        <w:rPr>
          <w:rFonts w:ascii="Times New Roman" w:hAnsi="Times New Roman"/>
          <w:sz w:val="28"/>
          <w:szCs w:val="28"/>
        </w:rPr>
        <w:t xml:space="preserve"> и по </w:t>
      </w:r>
      <w:hyperlink r:id="rId8" w:history="1">
        <w:r w:rsidRPr="009B7527">
          <w:rPr>
            <w:rStyle w:val="Hyperlink"/>
            <w:rFonts w:ascii="Times New Roman" w:hAnsi="Times New Roman"/>
            <w:color w:val="auto"/>
            <w:sz w:val="28"/>
            <w:szCs w:val="28"/>
          </w:rPr>
          <w:t>форме</w:t>
        </w:r>
      </w:hyperlink>
      <w:r w:rsidRPr="009B7527">
        <w:rPr>
          <w:rFonts w:ascii="Times New Roman" w:hAnsi="Times New Roman"/>
          <w:sz w:val="28"/>
          <w:szCs w:val="28"/>
        </w:rPr>
        <w:t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 xml:space="preserve">В отдельных случаях с учетом специфики работы </w:t>
      </w:r>
      <w:r>
        <w:rPr>
          <w:rFonts w:ascii="Times New Roman" w:hAnsi="Times New Roman"/>
          <w:sz w:val="28"/>
          <w:szCs w:val="28"/>
        </w:rPr>
        <w:t>ТК РФ</w:t>
      </w:r>
      <w:r w:rsidRPr="009B7527">
        <w:rPr>
          <w:rFonts w:ascii="Times New Roman" w:hAnsi="Times New Roman"/>
          <w:sz w:val="28"/>
          <w:szCs w:val="28"/>
        </w:rPr>
        <w:t>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 xml:space="preserve">Запрещается требовать от лица, поступающего на работу, документы помимо предусмотренных </w:t>
      </w:r>
      <w:r>
        <w:rPr>
          <w:rFonts w:ascii="Times New Roman" w:hAnsi="Times New Roman"/>
          <w:sz w:val="28"/>
          <w:szCs w:val="28"/>
        </w:rPr>
        <w:t>ТК РФ</w:t>
      </w:r>
      <w:r w:rsidRPr="009B7527">
        <w:rPr>
          <w:rFonts w:ascii="Times New Roman" w:hAnsi="Times New Roman"/>
          <w:sz w:val="28"/>
          <w:szCs w:val="28"/>
        </w:rPr>
        <w:t>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 xml:space="preserve">При заключении трудового договора впервые трудовая книжка и страховое свидетельство обязательного пенсионного страхования </w:t>
      </w:r>
      <w:hyperlink r:id="rId9" w:history="1">
        <w:r w:rsidRPr="0003045A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оформляются</w:t>
        </w:r>
      </w:hyperlink>
      <w:r w:rsidRPr="009B7527">
        <w:rPr>
          <w:rFonts w:ascii="Times New Roman" w:hAnsi="Times New Roman"/>
          <w:sz w:val="28"/>
          <w:szCs w:val="28"/>
        </w:rPr>
        <w:t xml:space="preserve"> работодателем.</w:t>
      </w:r>
    </w:p>
    <w:p w:rsidR="0016398F" w:rsidRPr="009B7527" w:rsidRDefault="0016398F" w:rsidP="009B7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527">
        <w:rPr>
          <w:rFonts w:ascii="Times New Roman" w:hAnsi="Times New Roman"/>
          <w:sz w:val="28"/>
          <w:szCs w:val="28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Прием на работу без указанных документов не допускается.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Лица, принимаемые на работу, требующую специальных знаний (педагогические, медицинские работники, водители и др.), обязаны предъявить соответствующие документы об образовании или профессиональной подготовке: диплом, аттестат, удостоверение, копии которых, заверенные администрацией, должны быть оставлены в личном деле.</w:t>
      </w:r>
    </w:p>
    <w:p w:rsidR="0016398F" w:rsidRPr="00382EE6" w:rsidRDefault="0016398F" w:rsidP="00044EAD">
      <w:pPr>
        <w:pStyle w:val="Title"/>
        <w:jc w:val="both"/>
        <w:rPr>
          <w:szCs w:val="28"/>
        </w:rPr>
      </w:pPr>
      <w:r w:rsidRPr="00382EE6">
        <w:rPr>
          <w:szCs w:val="28"/>
        </w:rPr>
        <w:t xml:space="preserve">Лица, поступающие на работу в </w:t>
      </w:r>
      <w:r w:rsidRPr="0003045A">
        <w:rPr>
          <w:szCs w:val="28"/>
        </w:rPr>
        <w:t xml:space="preserve">ДОУ </w:t>
      </w:r>
      <w:r w:rsidRPr="00382EE6">
        <w:rPr>
          <w:szCs w:val="28"/>
        </w:rPr>
        <w:t xml:space="preserve"> обязаны представить медицинские заключения об отсутствии противопоказаний по состоянию здоровья для работы в детском учреждении.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Прием на работу педагогических работников оформляется </w:t>
      </w:r>
      <w:r>
        <w:rPr>
          <w:szCs w:val="28"/>
        </w:rPr>
        <w:t>заведующим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Приказ объявляется работнику под роспись. В нем должно быть указано наименование должности в соответствии с Единым квалификационным справочником должностей служащих или штатным расписанием и условия оплаты труда.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 xml:space="preserve">2.3   </w:t>
      </w:r>
      <w:r w:rsidRPr="00D5538B">
        <w:rPr>
          <w:szCs w:val="28"/>
        </w:rPr>
        <w:t xml:space="preserve">При приеме работников или переводе его в установленном порядке на другую работу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обязана: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а)  ознакомить его с порученной работой, условиями и оплатой труда, разъяснить его права и обязанности согласно должностным инструкциям;</w:t>
      </w:r>
    </w:p>
    <w:p w:rsidR="0016398F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ознакомит</w:t>
      </w:r>
      <w:r>
        <w:rPr>
          <w:szCs w:val="28"/>
        </w:rPr>
        <w:t>ь</w:t>
      </w:r>
      <w:r w:rsidRPr="00D5538B">
        <w:rPr>
          <w:szCs w:val="28"/>
        </w:rPr>
        <w:t xml:space="preserve"> его с Правилами внутреннего трудового распорядка;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в) коллективным договором;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г</w:t>
      </w:r>
      <w:r w:rsidRPr="00D5538B">
        <w:rPr>
          <w:szCs w:val="28"/>
        </w:rPr>
        <w:t>)  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с оформлением инструктажа в журнале установленного образца.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2.4  На всех рабочих и служащих, проработавших свыше 5 дней заполняются трудовые книжки согласно Инструкции о порядке ведения трудовых книжек на предприятиях, в учреждениях и организациях.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На работающих по совместительству трудовые книжки ведутся по основному месту работы. Трудовая книжка </w:t>
      </w:r>
      <w:r>
        <w:rPr>
          <w:szCs w:val="28"/>
        </w:rPr>
        <w:t>заведующего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хранится в отделе образования, трудовые книжки остальных работников хранятся как бланки строгой отчетности в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2.5   На каждого педагогического работника </w:t>
      </w:r>
      <w:r>
        <w:rPr>
          <w:szCs w:val="28"/>
        </w:rPr>
        <w:t>ДОУ</w:t>
      </w:r>
      <w:r w:rsidRPr="00D5538B">
        <w:rPr>
          <w:szCs w:val="28"/>
        </w:rPr>
        <w:t xml:space="preserve"> ведется личное дело, состоящее из личного листка по учету кадров, автобиографии, копии документов об образовании материалов по результатам аттестации, медицинского заключения об отсутствии противопоказаний для работы в детском учреждении, копии приказов о назначении и перемещении по службе, поощрениях и увольнении.</w:t>
      </w:r>
    </w:p>
    <w:p w:rsidR="0016398F" w:rsidRPr="00B36D10" w:rsidRDefault="0016398F" w:rsidP="00044EAD">
      <w:pPr>
        <w:pStyle w:val="Title"/>
        <w:jc w:val="both"/>
        <w:rPr>
          <w:szCs w:val="28"/>
        </w:rPr>
      </w:pPr>
      <w:r w:rsidRPr="00B36D10">
        <w:rPr>
          <w:szCs w:val="28"/>
        </w:rPr>
        <w:t xml:space="preserve">Срок действия справки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выданная в </w:t>
      </w:r>
      <w:hyperlink r:id="rId10" w:history="1">
        <w:r w:rsidRPr="00B36D10">
          <w:rPr>
            <w:rStyle w:val="Hyperlink"/>
            <w:color w:val="auto"/>
            <w:szCs w:val="28"/>
          </w:rPr>
          <w:t>порядке</w:t>
        </w:r>
      </w:hyperlink>
      <w:r w:rsidRPr="00B36D10">
        <w:rPr>
          <w:szCs w:val="28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для работников учреждения устанавливается - три года с момента получения предыдущей справки.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Личное дело </w:t>
      </w:r>
      <w:r>
        <w:rPr>
          <w:szCs w:val="28"/>
        </w:rPr>
        <w:t>заведующего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хранится в отделе образования, личные дела остальных работников хранятся в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После увольнения работника его личное дело хранится в </w:t>
      </w:r>
      <w:r>
        <w:rPr>
          <w:szCs w:val="28"/>
        </w:rPr>
        <w:t>ДОУ</w:t>
      </w:r>
      <w:r w:rsidRPr="00D5538B">
        <w:rPr>
          <w:szCs w:val="28"/>
        </w:rPr>
        <w:t xml:space="preserve"> в течени</w:t>
      </w:r>
      <w:r>
        <w:rPr>
          <w:szCs w:val="28"/>
        </w:rPr>
        <w:t>е</w:t>
      </w:r>
      <w:r w:rsidRPr="00D5538B">
        <w:rPr>
          <w:szCs w:val="28"/>
        </w:rPr>
        <w:t xml:space="preserve"> установленных сроков (75 лет).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2.6   Прекращение трудового договора может иметь место по основаниям</w:t>
      </w:r>
      <w:r>
        <w:rPr>
          <w:szCs w:val="28"/>
        </w:rPr>
        <w:t>,</w:t>
      </w:r>
      <w:r w:rsidRPr="00D5538B">
        <w:rPr>
          <w:szCs w:val="28"/>
        </w:rPr>
        <w:t xml:space="preserve"> предусмотренным законодательством.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Работник имеет право расторгнуть трудовой договор, заключенный на неопределенный срок, предупредив об этом администрацию письменно за две недели.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По истечении указанных сроков предупреждения работник вправе прекратить работу, а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обязана выдать ему трудовую книжку и произвести с ним расчет.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По договоренности между работником и администрацией трудовой договор может быть расторгнут и до истечения срока предупреждения об увольнении.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Срочный договор подлежит расторжению досрочно по требованию работника в случае его болезни или инвалидности, препятствующих выполнению работы по договору, нарушения администрацией законодательства о труде и по другим уважительным причинам.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Расторжение трудового договора по инициативе администрации не допускается без предварительного согласия профсоюзного комитета </w:t>
      </w:r>
      <w:r>
        <w:rPr>
          <w:szCs w:val="28"/>
        </w:rPr>
        <w:t>ДОУ</w:t>
      </w:r>
      <w:r w:rsidRPr="00D5538B">
        <w:rPr>
          <w:szCs w:val="28"/>
        </w:rPr>
        <w:t>, за исключение случаев, предусмотренных законодательством.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Прекращение трудового договора оформляется приказом по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Директор </w:t>
      </w:r>
      <w:r>
        <w:rPr>
          <w:szCs w:val="28"/>
        </w:rPr>
        <w:t>ДОУ</w:t>
      </w:r>
      <w:r w:rsidRPr="00D5538B">
        <w:rPr>
          <w:szCs w:val="28"/>
        </w:rPr>
        <w:t xml:space="preserve"> и его заместители могут быть освобождены от работы органом, который их назначил, или иным органом в соответствии с действующим законодательством.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2.7 Увольнение по результата</w:t>
      </w:r>
      <w:r>
        <w:rPr>
          <w:szCs w:val="28"/>
        </w:rPr>
        <w:t>м</w:t>
      </w:r>
      <w:r w:rsidRPr="00D5538B">
        <w:rPr>
          <w:szCs w:val="28"/>
        </w:rPr>
        <w:t xml:space="preserve"> аттестации педагогических работников, а также в случаях ликвидации </w:t>
      </w:r>
      <w:r>
        <w:rPr>
          <w:szCs w:val="28"/>
        </w:rPr>
        <w:t>ДОУ</w:t>
      </w:r>
      <w:r w:rsidRPr="00D5538B">
        <w:rPr>
          <w:szCs w:val="28"/>
        </w:rPr>
        <w:t>, сокращения численности или штата работников допускается, если невозможно перевести работника, с его согласия, на другую работу.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Освобождение педагогических работников в связи с сокращением объема работы (учебной нагрузки) может производиться только по окончании учебного года.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2.8  В день увольнения </w:t>
      </w:r>
      <w:r>
        <w:rPr>
          <w:szCs w:val="28"/>
        </w:rPr>
        <w:t xml:space="preserve">работодатель </w:t>
      </w:r>
      <w:r w:rsidRPr="00D5538B">
        <w:rPr>
          <w:szCs w:val="28"/>
        </w:rPr>
        <w:t>обязан выдать работнику его трудовую книжку с внесенной в нее записью об увольнении и произвести с ним окончательный расчет. Записи о причинах увольнения должны вноситься в трудовую книжку в точном соответствии с формулировками действующего законодательства со ссылкой на соответствующую статью, пункт закона. При получении трудовой книжки на руки работник п</w:t>
      </w:r>
      <w:r>
        <w:rPr>
          <w:szCs w:val="28"/>
        </w:rPr>
        <w:t>од</w:t>
      </w:r>
      <w:r w:rsidRPr="00D5538B">
        <w:rPr>
          <w:szCs w:val="28"/>
        </w:rPr>
        <w:t>писывается в специальном журнале выдачи трудовых книжек.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Днем увольнения считается последний день работы.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</w:p>
    <w:p w:rsidR="0016398F" w:rsidRDefault="0016398F" w:rsidP="00E23A2E">
      <w:pPr>
        <w:pStyle w:val="Title"/>
        <w:rPr>
          <w:szCs w:val="28"/>
        </w:rPr>
      </w:pPr>
      <w:r w:rsidRPr="00D5538B">
        <w:rPr>
          <w:szCs w:val="28"/>
        </w:rPr>
        <w:t>3. Основные обязанности работника</w:t>
      </w:r>
    </w:p>
    <w:p w:rsidR="0016398F" w:rsidRPr="00D5538B" w:rsidRDefault="0016398F" w:rsidP="00E23A2E">
      <w:pPr>
        <w:pStyle w:val="Title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3.1 Работник </w:t>
      </w:r>
      <w:r>
        <w:rPr>
          <w:szCs w:val="28"/>
        </w:rPr>
        <w:t>ДОУ</w:t>
      </w:r>
      <w:r w:rsidRPr="00D5538B">
        <w:rPr>
          <w:szCs w:val="28"/>
        </w:rPr>
        <w:t xml:space="preserve"> обязан: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а)  работать честно и добросовестно, строго выполнять обязанности, возложенные на них Уставом </w:t>
      </w:r>
      <w:r>
        <w:rPr>
          <w:szCs w:val="28"/>
        </w:rPr>
        <w:t>ДОУ</w:t>
      </w:r>
      <w:r w:rsidRPr="00D5538B">
        <w:rPr>
          <w:szCs w:val="28"/>
        </w:rPr>
        <w:t>, настоящими Правилами, положениями и должностными инструкциями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б)  соблюдать дисциплину труда - основу порядка в </w:t>
      </w:r>
      <w:r>
        <w:rPr>
          <w:szCs w:val="28"/>
        </w:rPr>
        <w:t>ДОУ</w:t>
      </w:r>
      <w:r w:rsidRPr="00D5538B">
        <w:rPr>
          <w:szCs w:val="28"/>
        </w:rPr>
        <w:t xml:space="preserve"> (Дисциплина труда - это строгое соблюдение правил внутреннего трудового распорядка, сознательное, творческое отношение к свое работе, обеспечение ее высокого качества, производительное использование рабочего времени), приходить на работу вовремя, но не позднее, чем за 15 минут до начала </w:t>
      </w:r>
      <w:r>
        <w:rPr>
          <w:szCs w:val="28"/>
        </w:rPr>
        <w:t>работы</w:t>
      </w:r>
      <w:r w:rsidRPr="00D5538B">
        <w:rPr>
          <w:szCs w:val="28"/>
        </w:rPr>
        <w:t xml:space="preserve">, собрания, внеклассного,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мероприятия</w:t>
      </w:r>
      <w:r>
        <w:rPr>
          <w:szCs w:val="28"/>
        </w:rPr>
        <w:t>.</w:t>
      </w:r>
      <w:r w:rsidRPr="00D5538B">
        <w:rPr>
          <w:szCs w:val="28"/>
        </w:rPr>
        <w:t xml:space="preserve"> </w:t>
      </w:r>
      <w:r>
        <w:rPr>
          <w:szCs w:val="28"/>
        </w:rPr>
        <w:t xml:space="preserve"> </w:t>
      </w:r>
      <w:r w:rsidRPr="00D5538B">
        <w:rPr>
          <w:szCs w:val="28"/>
        </w:rPr>
        <w:t>Соблюдать установленную продолжительность рабочего времени, максимально используя его для творческой и эффективного выполнения возложенных на них обязанностей, не допускать действий, ме</w:t>
      </w:r>
      <w:r>
        <w:rPr>
          <w:szCs w:val="28"/>
        </w:rPr>
        <w:t>ш</w:t>
      </w:r>
      <w:r w:rsidRPr="00D5538B">
        <w:rPr>
          <w:szCs w:val="28"/>
        </w:rPr>
        <w:t xml:space="preserve">ающих другим работникам выполнять свои трудовые обязанности, своевременно и точно исполнять распоряжения администрации </w:t>
      </w:r>
      <w:r>
        <w:rPr>
          <w:szCs w:val="28"/>
          <w:u w:val="single"/>
        </w:rPr>
        <w:t>ДОУ;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в) стремиться к повышению качества выполняемой работы, не допускать упущений в ней, строго соблюдать исполнительскую дисциплину, проявлять творческую инициативу, направленную на достижение высоких результатов трудовой деятельности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г)   соблюдать правила техники безопасности и охраны труда, производственной санитарии, гигиены, противопожарной охраны, предусмотренные соответствующими правилами и инструкциями, пользоваться необходимыми средствами индивидуальной защиты</w:t>
      </w:r>
      <w:r>
        <w:rPr>
          <w:szCs w:val="28"/>
        </w:rPr>
        <w:t xml:space="preserve">. 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д) быть всегда внимательными к детям, вежливыми с родителями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и членами коллектива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е) систематически повышать свой культурный уровень и деловую квалификацию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ж)  быть примером достойного поведения и высокого морального долга на работе, в быту и общественных местах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з)   содержать свое рабочее место в чистоте и порядке, соблюдать установленный порядок хранения материальных ценностей и документов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и) беречь и укреплять вверенную собственность (оборудование, инвентарь, учебные пособия, помещения, и т.д.), экономно расходовать материалы, топливо и электроэнергию, воспитывать у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бережное отношение к имуществу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к) проходить в установленные сроки медицинские осмотры</w:t>
      </w:r>
      <w:r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Педагогические работники </w:t>
      </w:r>
      <w:r>
        <w:rPr>
          <w:szCs w:val="28"/>
        </w:rPr>
        <w:t>ДОУ</w:t>
      </w:r>
      <w:r w:rsidRPr="00D5538B">
        <w:rPr>
          <w:szCs w:val="28"/>
        </w:rPr>
        <w:t xml:space="preserve"> несут полную ответственность за жизнь и здоровье детей во время проведения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занятий, </w:t>
      </w:r>
      <w:r>
        <w:rPr>
          <w:szCs w:val="28"/>
        </w:rPr>
        <w:t xml:space="preserve">  </w:t>
      </w:r>
      <w:r w:rsidRPr="00D5538B">
        <w:rPr>
          <w:szCs w:val="28"/>
        </w:rPr>
        <w:t xml:space="preserve"> мероприятий, организуемых </w:t>
      </w:r>
      <w:r w:rsidRPr="00E67369">
        <w:rPr>
          <w:szCs w:val="28"/>
        </w:rPr>
        <w:t>ДОУ; обо</w:t>
      </w:r>
      <w:r w:rsidRPr="00D5538B">
        <w:rPr>
          <w:szCs w:val="28"/>
        </w:rPr>
        <w:t xml:space="preserve"> всех случаях травматизма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немедленно сообщают администрации </w:t>
      </w:r>
      <w:r w:rsidRPr="00E67369">
        <w:rPr>
          <w:szCs w:val="28"/>
        </w:rPr>
        <w:t>ДОУ.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3.2  В установленном порядке приказом </w:t>
      </w:r>
      <w:r w:rsidRPr="00E67369">
        <w:rPr>
          <w:szCs w:val="28"/>
        </w:rPr>
        <w:t>заведующего ДОУ</w:t>
      </w:r>
      <w:r w:rsidRPr="00D5538B">
        <w:rPr>
          <w:szCs w:val="28"/>
        </w:rPr>
        <w:t xml:space="preserve"> в дополнени</w:t>
      </w:r>
      <w:r>
        <w:rPr>
          <w:szCs w:val="28"/>
        </w:rPr>
        <w:t>е</w:t>
      </w:r>
      <w:r w:rsidRPr="00D5538B">
        <w:rPr>
          <w:szCs w:val="28"/>
        </w:rPr>
        <w:t xml:space="preserve"> к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работе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может быть возложено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выполнение других учебно-воспитательных функций.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3.3  Педагогические работники (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воспитатели,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психологи,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имеют право на аттестацию по Положению об аттестации педагогических кадров.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3.4  Работники </w:t>
      </w:r>
      <w:r>
        <w:rPr>
          <w:szCs w:val="28"/>
        </w:rPr>
        <w:t>ДОУ</w:t>
      </w:r>
      <w:r w:rsidRPr="00D5538B">
        <w:rPr>
          <w:szCs w:val="28"/>
        </w:rPr>
        <w:t xml:space="preserve"> имеют право совмещать работу по профессиям и должностям, по которым устанавливаются доплаты.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Размер</w:t>
      </w:r>
      <w:r>
        <w:rPr>
          <w:szCs w:val="28"/>
        </w:rPr>
        <w:t>ы</w:t>
      </w:r>
      <w:r w:rsidRPr="00D5538B">
        <w:rPr>
          <w:szCs w:val="28"/>
        </w:rPr>
        <w:t xml:space="preserve"> доплат устанавливаются администрацией по соглашению с работником.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3.5 Медицинское обслуживание </w:t>
      </w:r>
      <w:r w:rsidRPr="00E62941">
        <w:rPr>
          <w:szCs w:val="28"/>
        </w:rPr>
        <w:t>ДОУ</w:t>
      </w:r>
      <w:r w:rsidRPr="00D5538B">
        <w:rPr>
          <w:szCs w:val="28"/>
        </w:rPr>
        <w:t xml:space="preserve"> обеспечивают местные учреждения здравоохранения. Обязанности    медицинских    работников    определены    соответствующими    инструкциями    иположениями.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3.6   Круг основных обязанностей (работ) педагогически</w:t>
      </w:r>
      <w:r>
        <w:rPr>
          <w:szCs w:val="28"/>
        </w:rPr>
        <w:t>х</w:t>
      </w:r>
      <w:r w:rsidRPr="00D5538B">
        <w:rPr>
          <w:szCs w:val="28"/>
        </w:rPr>
        <w:t xml:space="preserve"> работников, учебно-воспитательного и обслуживающего персонала определяется Уставом </w:t>
      </w:r>
      <w:r>
        <w:rPr>
          <w:szCs w:val="28"/>
        </w:rPr>
        <w:t>ДОУ</w:t>
      </w:r>
      <w:r w:rsidRPr="00D5538B">
        <w:rPr>
          <w:szCs w:val="28"/>
        </w:rPr>
        <w:t xml:space="preserve">, настоящими Правилами, квалификационными характеристиками по должностям работников учреждений и организаций образования, положениями о соответствующих общеобразовательных </w:t>
      </w:r>
      <w:r>
        <w:rPr>
          <w:szCs w:val="28"/>
        </w:rPr>
        <w:t>ДОУ</w:t>
      </w:r>
      <w:r w:rsidRPr="00D5538B">
        <w:rPr>
          <w:szCs w:val="28"/>
        </w:rPr>
        <w:t>ах, а также должностными инструкциями и положениями, утвержденными в Уставном порядке.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</w:p>
    <w:p w:rsidR="0016398F" w:rsidRDefault="0016398F" w:rsidP="00E23A2E">
      <w:pPr>
        <w:pStyle w:val="Title"/>
        <w:rPr>
          <w:szCs w:val="28"/>
        </w:rPr>
      </w:pPr>
      <w:r w:rsidRPr="00D5538B">
        <w:rPr>
          <w:szCs w:val="28"/>
        </w:rPr>
        <w:t>4. Основные обязанности администрации</w:t>
      </w:r>
    </w:p>
    <w:p w:rsidR="0016398F" w:rsidRPr="00D5538B" w:rsidRDefault="0016398F" w:rsidP="00E23A2E">
      <w:pPr>
        <w:pStyle w:val="Title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4.1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обязана: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а)  обеспечивать соблюдение работниками </w:t>
      </w:r>
      <w:r w:rsidRPr="00E62941">
        <w:rPr>
          <w:szCs w:val="28"/>
        </w:rPr>
        <w:t>ДОУ</w:t>
      </w:r>
      <w:r w:rsidRPr="00D5538B">
        <w:rPr>
          <w:szCs w:val="28"/>
        </w:rPr>
        <w:t xml:space="preserve"> обязанностей, возложенных на них Уставом </w:t>
      </w:r>
      <w:r>
        <w:rPr>
          <w:szCs w:val="28"/>
        </w:rPr>
        <w:t>ДОУ</w:t>
      </w:r>
      <w:r w:rsidRPr="00D5538B">
        <w:rPr>
          <w:szCs w:val="28"/>
        </w:rPr>
        <w:t xml:space="preserve"> и настоящими Правилами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 правильно организовывать труд работников в соответствии с их специальностью и квалификацией, закрепить за каждым из них определенное место работы, обеспечить исправное состояние оборудования, сохранение здоровья и безопасности условий труда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в)  обеспечить строгое соблюдение трудовой и производственной дисциплины, постоянно осуществлять организаторскую и воспитательную работу, направленную на ее укрепление, устранение потерь рабочего времени, рациональное использование трудовых ресурсов, формирование стабильного трудового коллектива, создание благоприятных условий работы </w:t>
      </w:r>
      <w:r>
        <w:rPr>
          <w:szCs w:val="28"/>
        </w:rPr>
        <w:t>ДОУ</w:t>
      </w:r>
      <w:r w:rsidRPr="00D5538B">
        <w:rPr>
          <w:szCs w:val="28"/>
        </w:rPr>
        <w:t>, своевременно применять меры воздействия к нарушителям трудовой дисциплины, учитывая при этом мнение трудового коллектива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г)    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работы, культуры труда, организовать изучение, распространение и внедрение передового опыта работников данного и других трудовых коллективов </w:t>
      </w:r>
      <w:r w:rsidRPr="00E62941">
        <w:rPr>
          <w:szCs w:val="28"/>
        </w:rPr>
        <w:t>ДОУ;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д)   обеспечивать систематическое повышение работниками </w:t>
      </w:r>
      <w:r>
        <w:rPr>
          <w:szCs w:val="28"/>
        </w:rPr>
        <w:t>ДОУ</w:t>
      </w:r>
      <w:r w:rsidRPr="00D5538B">
        <w:rPr>
          <w:szCs w:val="28"/>
        </w:rPr>
        <w:t xml:space="preserve"> профессиональной квалификации, проводить в установленные сроки аттестацию педагогических работников, создавать необходимые условия для совмещения работы с обучением в учебных заведениях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е)   принимать меры к своевременному обеспечению </w:t>
      </w:r>
      <w:r>
        <w:rPr>
          <w:szCs w:val="28"/>
        </w:rPr>
        <w:t>ДОУ</w:t>
      </w:r>
      <w:r w:rsidRPr="00D5538B">
        <w:rPr>
          <w:szCs w:val="28"/>
        </w:rPr>
        <w:t xml:space="preserve"> необходимым оборудованием, учебными посо</w:t>
      </w:r>
      <w:r>
        <w:rPr>
          <w:szCs w:val="28"/>
        </w:rPr>
        <w:t>биями, хозяйственным инвентарем;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ж)неуклонно соблюдать законодательство о труде, правила охраны труда, улучшать условия работы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з)   создавать  условия,   обеспечивающие   охрану   жизни   и  здоровья 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  и  работников   </w:t>
      </w:r>
      <w:r>
        <w:rPr>
          <w:szCs w:val="28"/>
        </w:rPr>
        <w:t xml:space="preserve">ДОУ; </w:t>
      </w:r>
      <w:r w:rsidRPr="00D5538B">
        <w:rPr>
          <w:szCs w:val="28"/>
        </w:rPr>
        <w:t>предупреждать их заболеваемость и т</w:t>
      </w:r>
      <w:r>
        <w:rPr>
          <w:szCs w:val="28"/>
        </w:rPr>
        <w:t>равматизм, контролировать знания</w:t>
      </w:r>
      <w:r w:rsidRPr="00D5538B">
        <w:rPr>
          <w:szCs w:val="28"/>
        </w:rPr>
        <w:t xml:space="preserve"> и соблюдение работниками всехтребований инструкци</w:t>
      </w:r>
      <w:r>
        <w:rPr>
          <w:szCs w:val="28"/>
        </w:rPr>
        <w:t>й</w:t>
      </w:r>
      <w:r w:rsidRPr="00D5538B">
        <w:rPr>
          <w:szCs w:val="28"/>
        </w:rPr>
        <w:t xml:space="preserve"> по технике безопасности, производственной санитарии и гигиены, правил пожарнойбезопасности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и) обеспечить сохранность имущества </w:t>
      </w:r>
      <w:r>
        <w:rPr>
          <w:szCs w:val="28"/>
        </w:rPr>
        <w:t>ДОУ</w:t>
      </w:r>
      <w:r w:rsidRPr="00D5538B">
        <w:rPr>
          <w:szCs w:val="28"/>
        </w:rPr>
        <w:t xml:space="preserve">, сотрудников и </w:t>
      </w:r>
      <w:r>
        <w:rPr>
          <w:szCs w:val="28"/>
        </w:rPr>
        <w:t>воспитанников;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к) организовать горячее питание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и сотрудников </w:t>
      </w:r>
      <w:r>
        <w:rPr>
          <w:szCs w:val="28"/>
        </w:rPr>
        <w:t>ДОУ;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л) обеспечивать контроль за соблюдением условий оплаты труда работников и расходованием фондазаработной платы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м)   чутко   относиться   к   повседневным   нуждам   работников   </w:t>
      </w:r>
      <w:r>
        <w:rPr>
          <w:szCs w:val="28"/>
        </w:rPr>
        <w:t>ДОУ</w:t>
      </w:r>
      <w:r w:rsidRPr="00D5538B">
        <w:rPr>
          <w:szCs w:val="28"/>
        </w:rPr>
        <w:t>,   обеспечивать   предоставление</w:t>
      </w:r>
      <w:r>
        <w:rPr>
          <w:szCs w:val="28"/>
        </w:rPr>
        <w:t xml:space="preserve"> </w:t>
      </w:r>
      <w:r w:rsidRPr="00D5538B">
        <w:rPr>
          <w:szCs w:val="28"/>
        </w:rPr>
        <w:t>установленных им льгот и преимуществ, содействовать улучшению их жилищно-бытовых условий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н) создавать условия для повышения эффективности и улучшения качества работы,  повышать рольморального и материального стимулирования труда, решать вопросы о поощрении передовых работников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о) способствовать созданию в коллективе деловой, творческой обстановки, поддерживать и развиватьинициативу и активность работников, направленные на улучшение деятельности </w:t>
      </w:r>
      <w:r>
        <w:rPr>
          <w:szCs w:val="28"/>
        </w:rPr>
        <w:t>ДОУ</w:t>
      </w:r>
      <w:r w:rsidRPr="00D5538B">
        <w:rPr>
          <w:szCs w:val="28"/>
        </w:rPr>
        <w:t>, своевременно</w:t>
      </w:r>
      <w:r>
        <w:rPr>
          <w:szCs w:val="28"/>
        </w:rPr>
        <w:t xml:space="preserve"> </w:t>
      </w:r>
      <w:r w:rsidRPr="00D5538B">
        <w:rPr>
          <w:szCs w:val="28"/>
        </w:rPr>
        <w:t>рассматривать критические замечания работников и сообщать им о принятых мерах.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4.2  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несет ответственность за жизнь и здоровье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во время пребывания их в </w:t>
      </w:r>
      <w:r>
        <w:rPr>
          <w:szCs w:val="28"/>
        </w:rPr>
        <w:t>ДОУ</w:t>
      </w:r>
      <w:r w:rsidRPr="00D5538B">
        <w:rPr>
          <w:szCs w:val="28"/>
        </w:rPr>
        <w:t xml:space="preserve"> и участия в мероприятиях, организуемых </w:t>
      </w:r>
      <w:r>
        <w:rPr>
          <w:szCs w:val="28"/>
        </w:rPr>
        <w:t>ДОУ</w:t>
      </w:r>
      <w:r w:rsidRPr="00D5538B">
        <w:rPr>
          <w:szCs w:val="28"/>
        </w:rPr>
        <w:t>. О</w:t>
      </w:r>
      <w:r>
        <w:rPr>
          <w:szCs w:val="28"/>
        </w:rPr>
        <w:t>бо</w:t>
      </w:r>
      <w:r w:rsidRPr="00D5538B">
        <w:rPr>
          <w:szCs w:val="28"/>
        </w:rPr>
        <w:t xml:space="preserve"> всех случаях травматизма сообщает в отдел образования в установленном порядке.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4.3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осуществляет свои обязанности в соответствующих случаях </w:t>
      </w:r>
      <w:r>
        <w:rPr>
          <w:szCs w:val="28"/>
        </w:rPr>
        <w:t>с учетом мнения</w:t>
      </w:r>
      <w:r w:rsidRPr="00D5538B">
        <w:rPr>
          <w:szCs w:val="28"/>
        </w:rPr>
        <w:t xml:space="preserve"> или по согласованию с профкомом, а также с учетом полномочий трудового коллектива.</w:t>
      </w:r>
    </w:p>
    <w:p w:rsidR="0016398F" w:rsidRDefault="0016398F" w:rsidP="00DE6DEC">
      <w:pPr>
        <w:pStyle w:val="Title"/>
        <w:ind w:firstLine="0"/>
        <w:jc w:val="left"/>
        <w:rPr>
          <w:szCs w:val="28"/>
        </w:rPr>
      </w:pPr>
    </w:p>
    <w:p w:rsidR="0016398F" w:rsidRDefault="0016398F" w:rsidP="00B012E6">
      <w:pPr>
        <w:pStyle w:val="Title"/>
        <w:rPr>
          <w:szCs w:val="28"/>
        </w:rPr>
      </w:pPr>
      <w:r>
        <w:rPr>
          <w:szCs w:val="28"/>
        </w:rPr>
        <w:t>5. Рабочее время  и</w:t>
      </w:r>
      <w:r w:rsidRPr="00D5538B">
        <w:rPr>
          <w:szCs w:val="28"/>
        </w:rPr>
        <w:t>его использование</w:t>
      </w:r>
    </w:p>
    <w:p w:rsidR="0016398F" w:rsidRPr="00D5538B" w:rsidRDefault="0016398F" w:rsidP="00B012E6">
      <w:pPr>
        <w:pStyle w:val="Title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5.1. В </w:t>
      </w:r>
      <w:r>
        <w:rPr>
          <w:szCs w:val="28"/>
        </w:rPr>
        <w:t>ДОУ</w:t>
      </w:r>
      <w:r w:rsidRPr="00D5538B">
        <w:rPr>
          <w:szCs w:val="28"/>
        </w:rPr>
        <w:t xml:space="preserve"> установлена </w:t>
      </w:r>
      <w:r>
        <w:rPr>
          <w:szCs w:val="28"/>
        </w:rPr>
        <w:t xml:space="preserve">пятидневная </w:t>
      </w:r>
      <w:r w:rsidRPr="00D5538B">
        <w:rPr>
          <w:szCs w:val="28"/>
        </w:rPr>
        <w:t xml:space="preserve"> рабочая неделя</w:t>
      </w:r>
      <w:r>
        <w:rPr>
          <w:szCs w:val="28"/>
        </w:rPr>
        <w:t xml:space="preserve"> с двумя выходными(суббота и воскресенье).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 xml:space="preserve">Режим </w:t>
      </w:r>
      <w:r w:rsidRPr="00D5538B">
        <w:rPr>
          <w:szCs w:val="28"/>
        </w:rPr>
        <w:t xml:space="preserve"> </w:t>
      </w:r>
      <w:r>
        <w:rPr>
          <w:szCs w:val="28"/>
        </w:rPr>
        <w:t>работы</w:t>
      </w:r>
      <w:r w:rsidRPr="00D5538B">
        <w:rPr>
          <w:szCs w:val="28"/>
        </w:rPr>
        <w:t xml:space="preserve"> с </w:t>
      </w:r>
      <w:r>
        <w:rPr>
          <w:szCs w:val="28"/>
        </w:rPr>
        <w:t xml:space="preserve">07.30 ч. - 18.15ч. </w:t>
      </w:r>
      <w:r w:rsidRPr="00D5538B">
        <w:rPr>
          <w:szCs w:val="28"/>
        </w:rPr>
        <w:t xml:space="preserve">Рабочее   время   педагогических   работников   и   сотрудников   </w:t>
      </w:r>
      <w:r>
        <w:rPr>
          <w:szCs w:val="28"/>
        </w:rPr>
        <w:t>ДОУ</w:t>
      </w:r>
      <w:r w:rsidRPr="00D5538B">
        <w:rPr>
          <w:szCs w:val="28"/>
        </w:rPr>
        <w:t xml:space="preserve">   определяется   </w:t>
      </w:r>
      <w:r>
        <w:rPr>
          <w:szCs w:val="28"/>
        </w:rPr>
        <w:t>графиком работы</w:t>
      </w:r>
      <w:r w:rsidRPr="00D5538B">
        <w:rPr>
          <w:szCs w:val="28"/>
        </w:rPr>
        <w:t xml:space="preserve"> и должностными обязанностями, возлагаемыми на них Уставом и настоящими Правилами. 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- воспитателю педагогу-психологу, старшему  воспитателю-36 часовв неделю;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- музыкальному работнику - 25 часов в неделю.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- учителю-логопеду, учителю - дефектологу-20 часов в неделю;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- административной группе - 40 часов в неделю;</w:t>
      </w:r>
    </w:p>
    <w:p w:rsidR="0016398F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- младшим воспитателям, обслуживающему персоналу - 40 часов в неделю.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>Администрация ДОУ организует учет явки на работу и ухода с работы.</w:t>
      </w:r>
    </w:p>
    <w:p w:rsidR="0016398F" w:rsidRPr="00864DF0" w:rsidRDefault="0016398F" w:rsidP="0003045A">
      <w:pPr>
        <w:pStyle w:val="Title"/>
        <w:jc w:val="both"/>
        <w:rPr>
          <w:color w:val="FF0000"/>
          <w:szCs w:val="28"/>
        </w:rPr>
      </w:pPr>
      <w:r>
        <w:rPr>
          <w:szCs w:val="28"/>
        </w:rPr>
        <w:t xml:space="preserve">  </w:t>
      </w:r>
      <w:r w:rsidRPr="00864DF0">
        <w:rPr>
          <w:color w:val="FF0000"/>
          <w:szCs w:val="28"/>
        </w:rPr>
        <w:t xml:space="preserve"> </w:t>
      </w:r>
      <w:r>
        <w:rPr>
          <w:color w:val="FF0000"/>
          <w:szCs w:val="28"/>
        </w:rPr>
        <w:t xml:space="preserve"> 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2</w:t>
      </w:r>
      <w:r w:rsidRPr="00D5538B">
        <w:rPr>
          <w:szCs w:val="28"/>
        </w:rPr>
        <w:t xml:space="preserve"> Продолжительность рабочего дня обслуживающего персонала и рабочих определяется графиком сменности, составленным с соблюдением установленной продолжительности рабочего времени за </w:t>
      </w:r>
      <w:r>
        <w:rPr>
          <w:szCs w:val="28"/>
        </w:rPr>
        <w:t>месячный</w:t>
      </w:r>
      <w:r w:rsidRPr="00D5538B">
        <w:rPr>
          <w:szCs w:val="28"/>
        </w:rPr>
        <w:t xml:space="preserve"> учетный период, и утверждается администрацией </w:t>
      </w:r>
      <w:r>
        <w:rPr>
          <w:szCs w:val="28"/>
        </w:rPr>
        <w:t>ДОУ</w:t>
      </w:r>
      <w:r w:rsidRPr="00D5538B">
        <w:rPr>
          <w:szCs w:val="28"/>
        </w:rPr>
        <w:t xml:space="preserve"> по согласованию с профсоюзным комитетом.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В графике указываются часы и перерывы для отдыха и приема пищи, порядок и места отдыха, приема пищи устанавливаются администрацией по согласованию с профсоюзным комитетом </w:t>
      </w:r>
      <w:r>
        <w:rPr>
          <w:szCs w:val="28"/>
        </w:rPr>
        <w:t>ДОУ</w:t>
      </w:r>
      <w:r w:rsidRPr="00D5538B">
        <w:rPr>
          <w:szCs w:val="28"/>
        </w:rPr>
        <w:t>. График сменности должен быть объявлен работникам под расписку и вывешен на видном месте, не позднее</w:t>
      </w:r>
      <w:r>
        <w:rPr>
          <w:szCs w:val="28"/>
        </w:rPr>
        <w:t>,</w:t>
      </w:r>
      <w:r w:rsidRPr="00D5538B">
        <w:rPr>
          <w:szCs w:val="28"/>
        </w:rPr>
        <w:t xml:space="preserve"> чем за месяц до введения его в действие.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3</w:t>
      </w:r>
      <w:r w:rsidRPr="00D5538B">
        <w:rPr>
          <w:szCs w:val="28"/>
        </w:rPr>
        <w:t xml:space="preserve">  Работа в праздничные и выходные дни запрещена. Привлечение отдельных работников </w:t>
      </w:r>
      <w:r>
        <w:rPr>
          <w:szCs w:val="28"/>
        </w:rPr>
        <w:t>ДОУ</w:t>
      </w:r>
      <w:r w:rsidRPr="00D5538B">
        <w:rPr>
          <w:szCs w:val="28"/>
        </w:rPr>
        <w:t xml:space="preserve"> (учителей, воспитателей и других) к дежурству и некоторым видам работ в выходные и праздничные дни допуска</w:t>
      </w:r>
      <w:r>
        <w:rPr>
          <w:szCs w:val="28"/>
        </w:rPr>
        <w:t>е</w:t>
      </w:r>
      <w:r w:rsidRPr="00D5538B">
        <w:rPr>
          <w:szCs w:val="28"/>
        </w:rPr>
        <w:t xml:space="preserve">тся в исключительных случаях, предусмотренных законодательством, с согласия профсоюзного комитета </w:t>
      </w:r>
      <w:r>
        <w:rPr>
          <w:szCs w:val="28"/>
        </w:rPr>
        <w:t>ДОУ</w:t>
      </w:r>
      <w:r w:rsidRPr="00D5538B">
        <w:rPr>
          <w:szCs w:val="28"/>
        </w:rPr>
        <w:t>, по письменному приказу администрации. Дни отдыха за дежурства или работу в выходные праздничные дни представляются или компенсируются в порядке, предусмотренн</w:t>
      </w:r>
      <w:r>
        <w:rPr>
          <w:szCs w:val="28"/>
        </w:rPr>
        <w:t>о</w:t>
      </w:r>
      <w:r w:rsidRPr="00D5538B">
        <w:rPr>
          <w:szCs w:val="28"/>
        </w:rPr>
        <w:t>м действующим законодательством или с согласия работника в каникулярное время</w:t>
      </w:r>
      <w:r>
        <w:rPr>
          <w:szCs w:val="28"/>
        </w:rPr>
        <w:t>,</w:t>
      </w:r>
      <w:r w:rsidRPr="00D5538B">
        <w:rPr>
          <w:szCs w:val="28"/>
        </w:rPr>
        <w:t xml:space="preserve"> не совпадающее с очередным отпуском.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Запрещается привлекать к дежурству и некоторым видам работ в выходные и праздничные дни, направлять в командировку беременных женщин и матерей, имеющих детей в возрасте до трех лет.</w:t>
      </w:r>
    </w:p>
    <w:p w:rsidR="0016398F" w:rsidRPr="00101DF7" w:rsidRDefault="0016398F" w:rsidP="00044EAD">
      <w:pPr>
        <w:pStyle w:val="Title"/>
        <w:jc w:val="both"/>
        <w:rPr>
          <w:color w:val="FF0000"/>
          <w:szCs w:val="28"/>
        </w:rPr>
      </w:pPr>
      <w:r w:rsidRPr="00D5538B">
        <w:rPr>
          <w:szCs w:val="28"/>
        </w:rPr>
        <w:t>Женщины, имеющие детей в возрасте от 3 до 14 лет (детей-инвалидов до 1</w:t>
      </w:r>
      <w:r>
        <w:rPr>
          <w:szCs w:val="28"/>
        </w:rPr>
        <w:t>8</w:t>
      </w:r>
      <w:r w:rsidRPr="00D5538B">
        <w:rPr>
          <w:szCs w:val="28"/>
        </w:rPr>
        <w:t xml:space="preserve"> лет) могут привлекаться к работам </w:t>
      </w:r>
      <w:r>
        <w:rPr>
          <w:szCs w:val="28"/>
        </w:rPr>
        <w:t xml:space="preserve">  </w:t>
      </w:r>
      <w:r w:rsidRPr="00D5538B">
        <w:rPr>
          <w:szCs w:val="28"/>
        </w:rPr>
        <w:t xml:space="preserve">в выходные и праздничные дни, а также направляться в командировки </w:t>
      </w:r>
      <w:r w:rsidRPr="0003045A">
        <w:rPr>
          <w:szCs w:val="28"/>
        </w:rPr>
        <w:t>только с их согласия.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Для ухода за детьми-инвалидами с детства до достижения ими возраста 18 лет одному из работающих родителей или лицу, их заменяющему предоставляются четыре дополнительных оплачиваемых выходных дня в месяц за счет средств социального страхования.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По желанию работающей женщины работодатель обязан предоставить ей один дополнительный выходной день в месяц без сохранения оплаты труда.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Работники, для которых установлен суммированный учет рабочего времени (сторожа), привлекаются к работе в общеустановленные выходные и праздничные дни.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Время этой работы, включается в месячную норму рабочего времени. Выходные дни предусматриваются для них графиком работы. Оплата работы в праздничный день производится в размере одинарной часовой или дневной ставки сверх месячного оклада (ставки). По желанию работника, работавшего в праздничный день, ему может быть предоставлен другой день отдыха.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4</w:t>
      </w:r>
      <w:r w:rsidRPr="00D5538B">
        <w:rPr>
          <w:szCs w:val="28"/>
        </w:rPr>
        <w:t xml:space="preserve">   Работникам, работающим по непрерывному графику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сторожа,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запрещается оставлять работу до прихода сменяющего работника. В случае неявки сменяющего работник заявляет об этом администрации для принятия необходимых мер к замене его другим работником.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5</w:t>
      </w:r>
      <w:r w:rsidRPr="00D5538B">
        <w:rPr>
          <w:szCs w:val="28"/>
        </w:rPr>
        <w:t xml:space="preserve"> Администрация привлекает педагогических работников к дежурству по </w:t>
      </w:r>
      <w:r>
        <w:rPr>
          <w:szCs w:val="28"/>
        </w:rPr>
        <w:t>ДОУ.</w:t>
      </w:r>
      <w:r w:rsidRPr="00D5538B">
        <w:rPr>
          <w:szCs w:val="28"/>
        </w:rPr>
        <w:t xml:space="preserve">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Составляется график дежурства и утверждается </w:t>
      </w:r>
      <w:r>
        <w:rPr>
          <w:szCs w:val="28"/>
        </w:rPr>
        <w:t>заведующим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по согласованию с профсоюзным комитетом. График вывешивается на видном месте.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6</w:t>
      </w:r>
      <w:r w:rsidRPr="00D5538B">
        <w:rPr>
          <w:szCs w:val="28"/>
        </w:rPr>
        <w:t xml:space="preserve"> Общие собрания трудового коллектива проводятся по мере необходимости, но не менее 1 раза в год.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Заседания педагогического совета проводят</w:t>
      </w:r>
      <w:r>
        <w:rPr>
          <w:szCs w:val="28"/>
        </w:rPr>
        <w:t>ся</w:t>
      </w:r>
      <w:r w:rsidRPr="00D5538B">
        <w:rPr>
          <w:szCs w:val="28"/>
        </w:rPr>
        <w:t xml:space="preserve"> один раз в учебную четверть. </w:t>
      </w:r>
      <w:r w:rsidRPr="0003045A">
        <w:rPr>
          <w:szCs w:val="28"/>
        </w:rPr>
        <w:t xml:space="preserve">Заседания </w:t>
      </w:r>
      <w:r>
        <w:rPr>
          <w:color w:val="FF0000"/>
          <w:szCs w:val="28"/>
        </w:rPr>
        <w:t xml:space="preserve"> </w:t>
      </w:r>
      <w:r w:rsidRPr="00D5538B">
        <w:rPr>
          <w:szCs w:val="28"/>
        </w:rPr>
        <w:t xml:space="preserve">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методических объединений </w:t>
      </w:r>
      <w:r>
        <w:rPr>
          <w:szCs w:val="28"/>
        </w:rPr>
        <w:t xml:space="preserve"> педагогов и </w:t>
      </w:r>
      <w:r w:rsidRPr="00D5538B">
        <w:rPr>
          <w:szCs w:val="28"/>
        </w:rPr>
        <w:t xml:space="preserve"> воспитателей проводятся не чаще двух раз в учебную четверть.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Общие родительские собрания созываются не реже двух раз в год, классные не реже четырех раз в год.</w:t>
      </w:r>
    </w:p>
    <w:p w:rsidR="0016398F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7</w:t>
      </w:r>
      <w:r w:rsidRPr="00D5538B">
        <w:rPr>
          <w:szCs w:val="28"/>
        </w:rPr>
        <w:t xml:space="preserve">  Общие собрания трудового коллектива</w:t>
      </w:r>
      <w:r>
        <w:rPr>
          <w:szCs w:val="28"/>
        </w:rPr>
        <w:t>,</w:t>
      </w:r>
      <w:r w:rsidRPr="00D5538B">
        <w:rPr>
          <w:szCs w:val="28"/>
        </w:rPr>
        <w:t xml:space="preserve"> заседания педагогического совета и занятия должны продолжаться, как правило, не более двух часов, родительские собрания - 1,5 часа, собрания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и заседания организаций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</w:t>
      </w:r>
      <w:r>
        <w:rPr>
          <w:szCs w:val="28"/>
        </w:rPr>
        <w:t xml:space="preserve">- </w:t>
      </w:r>
      <w:r w:rsidRPr="00D5538B">
        <w:rPr>
          <w:szCs w:val="28"/>
        </w:rPr>
        <w:t>1 час</w:t>
      </w:r>
      <w:r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8</w:t>
      </w:r>
      <w:r w:rsidRPr="00D5538B">
        <w:rPr>
          <w:szCs w:val="28"/>
        </w:rPr>
        <w:t xml:space="preserve">  Очередность, предоставленная ежегодных отпусков устанавливается администрацией </w:t>
      </w:r>
      <w:r>
        <w:rPr>
          <w:szCs w:val="28"/>
        </w:rPr>
        <w:t>ДОУ</w:t>
      </w:r>
      <w:r w:rsidRPr="00D5538B">
        <w:rPr>
          <w:szCs w:val="28"/>
        </w:rPr>
        <w:t xml:space="preserve"> по согласованию с профсоюзным комитетом с учетом необходимости обеспечения нормальной работы </w:t>
      </w:r>
      <w:r>
        <w:rPr>
          <w:szCs w:val="28"/>
        </w:rPr>
        <w:t>ДОУ</w:t>
      </w:r>
      <w:r w:rsidRPr="00D5538B">
        <w:rPr>
          <w:szCs w:val="28"/>
        </w:rPr>
        <w:t xml:space="preserve"> и благоприятных условий для отдыха работников. Отпуска педагогическим работникам </w:t>
      </w:r>
      <w:r>
        <w:rPr>
          <w:szCs w:val="28"/>
        </w:rPr>
        <w:t>ДОУ</w:t>
      </w:r>
      <w:r w:rsidRPr="00D5538B">
        <w:rPr>
          <w:szCs w:val="28"/>
        </w:rPr>
        <w:t>, как правило, предоставляются в период летних каникул.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О времени предоставления отпуска работник должен быть извещен не позднее</w:t>
      </w:r>
      <w:r>
        <w:rPr>
          <w:szCs w:val="28"/>
        </w:rPr>
        <w:t>,</w:t>
      </w:r>
      <w:r w:rsidRPr="00D5538B">
        <w:rPr>
          <w:szCs w:val="28"/>
        </w:rPr>
        <w:t xml:space="preserve"> чем за 15 дней до начала отпуска.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Женщинам, имеющим детей в возрасте до 14 лет (ребенка-инвалида до 1</w:t>
      </w:r>
      <w:r>
        <w:rPr>
          <w:szCs w:val="28"/>
        </w:rPr>
        <w:t>8</w:t>
      </w:r>
      <w:r w:rsidRPr="00D5538B">
        <w:rPr>
          <w:szCs w:val="28"/>
        </w:rPr>
        <w:t xml:space="preserve"> лет) предоставляется по их желанию, ежегодный отпуск без сохранения заработной платы продолжительностью не менее 14 календарных дней, который может быть присоединен к ежегодному или использованному отдельно (полностью или по частям) в период, установленный по соглашению с работодателем.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 xml:space="preserve">Предоставление отпуска заведующему 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оформляется приказом по отделу образования, другим работникам - приказом по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</w:t>
      </w:r>
      <w:r>
        <w:rPr>
          <w:szCs w:val="28"/>
        </w:rPr>
        <w:t>9</w:t>
      </w:r>
      <w:r w:rsidRPr="00D5538B">
        <w:rPr>
          <w:szCs w:val="28"/>
        </w:rPr>
        <w:t xml:space="preserve"> Педагогическим и другим работникам </w:t>
      </w:r>
      <w:r>
        <w:rPr>
          <w:szCs w:val="28"/>
        </w:rPr>
        <w:t>ДОУ</w:t>
      </w:r>
      <w:r w:rsidRPr="00D5538B">
        <w:rPr>
          <w:szCs w:val="28"/>
        </w:rPr>
        <w:t xml:space="preserve"> запрещается: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а) изменять по своему усмотрению расписание 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</w:t>
      </w:r>
      <w:r>
        <w:rPr>
          <w:szCs w:val="28"/>
        </w:rPr>
        <w:t xml:space="preserve"> </w:t>
      </w:r>
      <w:r w:rsidRPr="00D5538B">
        <w:rPr>
          <w:szCs w:val="28"/>
        </w:rPr>
        <w:t>занятий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и график работы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 отменять, удлинять или сокращать продолжительность уроков, занятий и перерывов, перемен между ними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г) применять физическую силу, оскорбления для наказания </w:t>
      </w:r>
      <w:r>
        <w:rPr>
          <w:szCs w:val="28"/>
        </w:rPr>
        <w:t>воспитанников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5.1</w:t>
      </w:r>
      <w:r>
        <w:rPr>
          <w:szCs w:val="28"/>
        </w:rPr>
        <w:t>0.</w:t>
      </w:r>
      <w:r w:rsidRPr="00D5538B">
        <w:rPr>
          <w:szCs w:val="28"/>
        </w:rPr>
        <w:t xml:space="preserve"> Запрещается: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а) Отвлекать педагогических работников и администрацию в учебное время от их непосредственной работы, вызывать или снимать их с работы для выполнения общественных обязанностей и проведения разного рода мероприятий</w:t>
      </w:r>
      <w:r>
        <w:rPr>
          <w:szCs w:val="28"/>
        </w:rPr>
        <w:t>,</w:t>
      </w:r>
      <w:r w:rsidRPr="00D5538B">
        <w:rPr>
          <w:szCs w:val="28"/>
        </w:rPr>
        <w:t xml:space="preserve"> не связанных с производственной деятельностью</w:t>
      </w:r>
      <w:r>
        <w:rPr>
          <w:szCs w:val="28"/>
        </w:rPr>
        <w:t>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созывать в рабочее время собрания, заседания и совещания по общественным делам.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5.1</w:t>
      </w:r>
      <w:r>
        <w:rPr>
          <w:szCs w:val="28"/>
        </w:rPr>
        <w:t>1</w:t>
      </w:r>
      <w:r w:rsidRPr="00D5538B">
        <w:rPr>
          <w:szCs w:val="28"/>
        </w:rPr>
        <w:t xml:space="preserve"> Посторонние лица могут присутствовать вовремя </w:t>
      </w:r>
      <w:r>
        <w:rPr>
          <w:szCs w:val="28"/>
        </w:rPr>
        <w:t>работы</w:t>
      </w:r>
      <w:r w:rsidRPr="00D5538B">
        <w:rPr>
          <w:szCs w:val="28"/>
        </w:rPr>
        <w:t xml:space="preserve"> в </w:t>
      </w:r>
      <w:r>
        <w:rPr>
          <w:szCs w:val="28"/>
        </w:rPr>
        <w:t xml:space="preserve">  </w:t>
      </w:r>
      <w:r w:rsidRPr="00D5538B">
        <w:rPr>
          <w:szCs w:val="28"/>
        </w:rPr>
        <w:t>группе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только с разрешения </w:t>
      </w:r>
      <w:r>
        <w:rPr>
          <w:szCs w:val="28"/>
        </w:rPr>
        <w:t>заведующего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или его заместителей. Вход в </w:t>
      </w:r>
      <w:r>
        <w:rPr>
          <w:szCs w:val="28"/>
        </w:rPr>
        <w:t xml:space="preserve">  </w:t>
      </w:r>
      <w:r w:rsidRPr="00D5538B">
        <w:rPr>
          <w:szCs w:val="28"/>
        </w:rPr>
        <w:t>группу</w:t>
      </w:r>
      <w:r>
        <w:rPr>
          <w:szCs w:val="28"/>
        </w:rPr>
        <w:t xml:space="preserve"> </w:t>
      </w:r>
      <w:r w:rsidRPr="00D5538B">
        <w:rPr>
          <w:szCs w:val="28"/>
        </w:rPr>
        <w:t xml:space="preserve"> после начала </w:t>
      </w:r>
      <w:r>
        <w:rPr>
          <w:szCs w:val="28"/>
        </w:rPr>
        <w:t>работы</w:t>
      </w:r>
      <w:r w:rsidRPr="00D5538B">
        <w:rPr>
          <w:szCs w:val="28"/>
        </w:rPr>
        <w:t xml:space="preserve"> (занятий) разрешается в исключительных случаях только </w:t>
      </w:r>
      <w:r>
        <w:rPr>
          <w:szCs w:val="28"/>
        </w:rPr>
        <w:t>заведующему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 xml:space="preserve"> и его заместителям.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Не разрешается делать педагогическим работникам замечания по поводу их работы во время проведения </w:t>
      </w:r>
      <w:r>
        <w:rPr>
          <w:szCs w:val="28"/>
        </w:rPr>
        <w:t>работы</w:t>
      </w:r>
      <w:r w:rsidRPr="00D5538B">
        <w:rPr>
          <w:szCs w:val="28"/>
        </w:rPr>
        <w:t xml:space="preserve"> (занятий) и в присутствии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и других лиц.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</w:p>
    <w:p w:rsidR="0016398F" w:rsidRDefault="0016398F" w:rsidP="000601CD">
      <w:pPr>
        <w:pStyle w:val="Title"/>
        <w:rPr>
          <w:szCs w:val="28"/>
        </w:rPr>
      </w:pPr>
      <w:r w:rsidRPr="00D5538B">
        <w:rPr>
          <w:szCs w:val="28"/>
        </w:rPr>
        <w:t>6. Поощрения за успехи в работе</w:t>
      </w:r>
    </w:p>
    <w:p w:rsidR="0016398F" w:rsidRPr="00D5538B" w:rsidRDefault="0016398F" w:rsidP="000601CD">
      <w:pPr>
        <w:pStyle w:val="Title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6.1 За образцовое </w:t>
      </w:r>
      <w:r>
        <w:rPr>
          <w:szCs w:val="28"/>
        </w:rPr>
        <w:t>выполн</w:t>
      </w:r>
      <w:r w:rsidRPr="00D5538B">
        <w:rPr>
          <w:szCs w:val="28"/>
        </w:rPr>
        <w:t>ение трудовых обязанностей, успехи в обучении и воспитании детей, продолжительную и безупречную работу, новаторство в труде и за другие достижения в работе применяются следующие поощрения: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а) объявление благодарности;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выдача премии;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в) награждение ценным подарком;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г) занесение на доску почета, в книгу почета;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д) награждение Почетными Грамотами.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 xml:space="preserve">Поощрения </w:t>
      </w:r>
      <w:r w:rsidRPr="00D5538B">
        <w:rPr>
          <w:szCs w:val="28"/>
        </w:rPr>
        <w:t>применя</w:t>
      </w:r>
      <w:r>
        <w:rPr>
          <w:szCs w:val="28"/>
        </w:rPr>
        <w:t>ю</w:t>
      </w:r>
      <w:r w:rsidRPr="00D5538B">
        <w:rPr>
          <w:szCs w:val="28"/>
        </w:rPr>
        <w:t>тся   по согласованиюс профсоюзным комитетом.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6.2  За особые трудовые заслуги работники </w:t>
      </w:r>
      <w:r>
        <w:rPr>
          <w:szCs w:val="28"/>
        </w:rPr>
        <w:t>ДОУ</w:t>
      </w:r>
      <w:r w:rsidRPr="00D5538B">
        <w:rPr>
          <w:szCs w:val="28"/>
        </w:rPr>
        <w:t xml:space="preserve"> представляются в вышестоящие органы для награждения </w:t>
      </w:r>
      <w:r>
        <w:rPr>
          <w:szCs w:val="28"/>
        </w:rPr>
        <w:t xml:space="preserve">ведомственными и государственными наградами, </w:t>
      </w:r>
      <w:r w:rsidRPr="00D5538B">
        <w:rPr>
          <w:szCs w:val="28"/>
        </w:rPr>
        <w:t>установленными законодательством для работников образования.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6.3   По результатам аттестации педагогическим работникам присваиваются квалификационные категории по предложению аттестационной комиссии в соответствии с Положением.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6.4   При применении мер поощрения обеспечивается сочетание материального и морального стимулирования труда.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Поощрения объявляются в приказе (распоряжении), доводятся до сведения всего коллектива </w:t>
      </w:r>
      <w:r>
        <w:rPr>
          <w:szCs w:val="28"/>
        </w:rPr>
        <w:t>ДОУ</w:t>
      </w:r>
      <w:r w:rsidRPr="00D5538B">
        <w:rPr>
          <w:szCs w:val="28"/>
        </w:rPr>
        <w:t xml:space="preserve"> и заносятся в </w:t>
      </w:r>
      <w:r>
        <w:rPr>
          <w:szCs w:val="28"/>
        </w:rPr>
        <w:t xml:space="preserve">трудовую </w:t>
      </w:r>
      <w:r w:rsidRPr="00D5538B">
        <w:rPr>
          <w:szCs w:val="28"/>
        </w:rPr>
        <w:t>книжку работника.</w:t>
      </w:r>
    </w:p>
    <w:p w:rsidR="0016398F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При применении мер общественного, морального и материального поощрения, при представлении работников к государственным наградам и почетным званиям учитывается мнение </w:t>
      </w:r>
      <w:r>
        <w:rPr>
          <w:szCs w:val="28"/>
        </w:rPr>
        <w:t>профкома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bookmarkStart w:id="0" w:name="_GoBack"/>
      <w:bookmarkEnd w:id="0"/>
    </w:p>
    <w:p w:rsidR="0016398F" w:rsidRDefault="0016398F" w:rsidP="000601CD">
      <w:pPr>
        <w:pStyle w:val="Title"/>
        <w:rPr>
          <w:szCs w:val="28"/>
        </w:rPr>
      </w:pPr>
      <w:r w:rsidRPr="00D5538B">
        <w:rPr>
          <w:szCs w:val="28"/>
        </w:rPr>
        <w:t>7. Ответственность за нарушение трудовой дисциплины</w:t>
      </w:r>
    </w:p>
    <w:p w:rsidR="0016398F" w:rsidRPr="00D5538B" w:rsidRDefault="0016398F" w:rsidP="000601CD">
      <w:pPr>
        <w:pStyle w:val="Title"/>
        <w:rPr>
          <w:szCs w:val="28"/>
        </w:rPr>
      </w:pP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7.1 Нарушение трудовой дисциплины, т.е. неисполнение или ненадлежащее исполнение по вине работника обязанностей, возложенных на него трудовым договором, Уставом </w:t>
      </w:r>
      <w:r>
        <w:rPr>
          <w:szCs w:val="28"/>
        </w:rPr>
        <w:t>ДОУ</w:t>
      </w:r>
      <w:r w:rsidRPr="00D5538B">
        <w:rPr>
          <w:szCs w:val="28"/>
        </w:rPr>
        <w:t>, настоящими Правилами, должностными инструкциями, влечет за собой применение мер, предусмотренных действующим законодательством.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7.2 3а нарушение трудовой дисциплины 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применяет следующие дисциплинарные взыскания: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а) замечание;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выговор;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в) увольнение. 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К однократным грубым нарушениям трудовых обязанностей относятся: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а) прогул (в том числе отсутствие на работе более четырех часов подряд без уважительной причины);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б) появление на работе в нетрезвом состоянии, в состоянии наркотического или токсического опьянения;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в)   совершение  по  месту  работы  умышленной  порчи  или  хищения  имущества  </w:t>
      </w:r>
      <w:r>
        <w:rPr>
          <w:szCs w:val="28"/>
        </w:rPr>
        <w:t>ДОУ</w:t>
      </w:r>
      <w:r w:rsidRPr="00D5538B">
        <w:rPr>
          <w:szCs w:val="28"/>
        </w:rPr>
        <w:t xml:space="preserve">,   имущества сотрудников или </w:t>
      </w:r>
      <w:r>
        <w:rPr>
          <w:szCs w:val="28"/>
        </w:rPr>
        <w:t>воспитанников</w:t>
      </w:r>
      <w:r w:rsidRPr="00D5538B">
        <w:rPr>
          <w:szCs w:val="28"/>
        </w:rPr>
        <w:t xml:space="preserve"> </w:t>
      </w:r>
      <w:r>
        <w:rPr>
          <w:szCs w:val="28"/>
        </w:rPr>
        <w:t>ДОУ;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г)  совершение виновных действий работником, непосредственно обслуживающим денежные или товарные ценности, если эти действия дают основания для утраты доверия к нему со стороны работодателя;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д)   совершение   работником,   выполняющим   воспитательные   функции,   проступка,   несовместимого   с продолжением данной работы;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е)  нарушение работником правил техники безопасности, которое повлекло тяжкие последствия, включая травмы и аварии.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Прекращение трудового договора за систематическое нарушение трудовых обязанностей допускается, если к работнику применялись меры дисциплинарного взыскания.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В соответствии с действующим законодательством о труде педагогические работники могут быть уволены за совершение аморального проступка, несовместимого с дальнейшим выполнением воспитательных функций.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Дисциплинарные взыскания применяются </w:t>
      </w:r>
      <w:r>
        <w:rPr>
          <w:szCs w:val="28"/>
        </w:rPr>
        <w:t>заведующим</w:t>
      </w:r>
      <w:r w:rsidRPr="00D5538B">
        <w:rPr>
          <w:szCs w:val="28"/>
        </w:rPr>
        <w:t xml:space="preserve"> </w:t>
      </w:r>
      <w:r>
        <w:rPr>
          <w:szCs w:val="28"/>
        </w:rPr>
        <w:t>ДОУ</w:t>
      </w:r>
      <w:r w:rsidRPr="00D5538B">
        <w:rPr>
          <w:szCs w:val="28"/>
        </w:rPr>
        <w:t>, а также должностными лицами органов управления образованием в пределах предоставленных им прав.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Администрация </w:t>
      </w:r>
      <w:r>
        <w:rPr>
          <w:szCs w:val="28"/>
        </w:rPr>
        <w:t>ДОУ</w:t>
      </w:r>
      <w:r w:rsidRPr="00D5538B">
        <w:rPr>
          <w:szCs w:val="28"/>
        </w:rPr>
        <w:t xml:space="preserve"> имеет право вместо применения дисциплинарного взыскания передать вопрос о нарушении трудовой дисциплины на рассмотрение трудового коллектива или общественной организации.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7.3  Дисциплинарные взыскания на </w:t>
      </w:r>
      <w:r>
        <w:rPr>
          <w:szCs w:val="28"/>
        </w:rPr>
        <w:t>заведующего</w:t>
      </w:r>
      <w:r w:rsidRPr="00D5538B">
        <w:rPr>
          <w:szCs w:val="28"/>
        </w:rPr>
        <w:t>, его заместителей применяются отделом образования.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7.4  Трудовой коллектив применяет к своим членам за нарушение трудовой дисциплины меры общественного взыскания (замечание, общественный выговор), ставит вопрос о применении к нарушителям трудовой дисциплины мер воздействия, предусмотренных законодательством.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7.5  До применения взыскания от нарушителей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 Дисциплинарное взыскание применяется администрацией непосредственно за совершение проступка, но не позднее одного месяца со дня его обнаружения, не считая времени болезни или пребывания работника в отпуске.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Дисциплинарное 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делу, отпуска, болезни.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>
        <w:rPr>
          <w:szCs w:val="28"/>
        </w:rPr>
        <w:t xml:space="preserve">7.6  </w:t>
      </w:r>
      <w:r w:rsidRPr="00D5538B">
        <w:rPr>
          <w:szCs w:val="28"/>
        </w:rPr>
        <w:t>За каждое нарушени</w:t>
      </w:r>
      <w:r>
        <w:rPr>
          <w:szCs w:val="28"/>
        </w:rPr>
        <w:t>е</w:t>
      </w:r>
      <w:r w:rsidRPr="00D5538B">
        <w:rPr>
          <w:szCs w:val="28"/>
        </w:rPr>
        <w:t xml:space="preserve"> трудовой дисциплины может быть применено только одно дисциплинарное взыскание.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При применении взыскания должны учитываться тяжесть совершенного проступка, обстоятельства, при которых </w:t>
      </w:r>
      <w:r>
        <w:rPr>
          <w:szCs w:val="28"/>
        </w:rPr>
        <w:t xml:space="preserve">он </w:t>
      </w:r>
      <w:r w:rsidRPr="00D5538B">
        <w:rPr>
          <w:szCs w:val="28"/>
        </w:rPr>
        <w:t>совершен, предшествующая работа и поведение работника.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7.7   Работники, избранные в состав профсоюзного комитета, не могут быть подвергнуты дисциплинарному взысканию без предварительного согласия профсоюзного комитета </w:t>
      </w:r>
      <w:r>
        <w:rPr>
          <w:szCs w:val="28"/>
        </w:rPr>
        <w:t>ДОУ</w:t>
      </w:r>
      <w:r w:rsidRPr="00D5538B">
        <w:rPr>
          <w:szCs w:val="28"/>
        </w:rPr>
        <w:t>, а председатель этого комитета - без предварительного согласия вышестоящего профсоюзного органа.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7.8  Приказ (распоряжение) о применении дисциплинарного взыскания с указанием мотивов его применения (сообщается) работнику, подвергнутому взысканию, под расписку в трехдневный срок.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Приказ (распоряжение) в необходимых случаях доводится до сведения работников </w:t>
      </w:r>
      <w:r>
        <w:rPr>
          <w:szCs w:val="28"/>
        </w:rPr>
        <w:t>ДОУ</w:t>
      </w:r>
      <w:r w:rsidRPr="00D5538B">
        <w:rPr>
          <w:szCs w:val="28"/>
        </w:rPr>
        <w:t>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7.9   Если в течени</w:t>
      </w:r>
      <w:r>
        <w:rPr>
          <w:szCs w:val="28"/>
        </w:rPr>
        <w:t>е</w:t>
      </w:r>
      <w:r w:rsidRPr="00D5538B">
        <w:rPr>
          <w:szCs w:val="28"/>
        </w:rPr>
        <w:t xml:space="preserve"> года со дня применения дисциплинарного взыскания</w:t>
      </w:r>
      <w:r>
        <w:rPr>
          <w:szCs w:val="28"/>
        </w:rPr>
        <w:t>,</w:t>
      </w:r>
      <w:r w:rsidRPr="00D5538B">
        <w:rPr>
          <w:szCs w:val="28"/>
        </w:rPr>
        <w:t xml:space="preserve"> работник не будет подвергнут новому дисциплинарному взысканию, то он считается не подвергшимся дисциплинарному взысканию.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Администрация </w:t>
      </w:r>
      <w:r>
        <w:rPr>
          <w:szCs w:val="28"/>
          <w:u w:val="single"/>
        </w:rPr>
        <w:t>ДОУ</w:t>
      </w:r>
      <w:r w:rsidRPr="00D5538B">
        <w:rPr>
          <w:szCs w:val="28"/>
        </w:rPr>
        <w:t xml:space="preserve"> по своей инициативе или по ходатайству </w:t>
      </w:r>
      <w:r>
        <w:rPr>
          <w:szCs w:val="28"/>
        </w:rPr>
        <w:t>профкома</w:t>
      </w:r>
      <w:r w:rsidRPr="00D5538B">
        <w:rPr>
          <w:szCs w:val="28"/>
        </w:rPr>
        <w:t xml:space="preserve"> может издать приказ (распоряжение) о снятии взыскания, не ожидая истечения года, если работник не допустил нового нарушения трудовой дисциплины и при</w:t>
      </w:r>
      <w:r>
        <w:rPr>
          <w:szCs w:val="28"/>
        </w:rPr>
        <w:t xml:space="preserve"> э</w:t>
      </w:r>
      <w:r w:rsidRPr="00D5538B">
        <w:rPr>
          <w:szCs w:val="28"/>
        </w:rPr>
        <w:t>том проявил себя как хороший, добросовестный работник.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В течени</w:t>
      </w:r>
      <w:r>
        <w:rPr>
          <w:szCs w:val="28"/>
        </w:rPr>
        <w:t>е</w:t>
      </w:r>
      <w:r w:rsidRPr="00D5538B">
        <w:rPr>
          <w:szCs w:val="28"/>
        </w:rPr>
        <w:t xml:space="preserve"> срока действия дисциплинарного взыскания меры поощрения, указанные в настоящих Правилах, к работнику не применяются.</w:t>
      </w:r>
    </w:p>
    <w:p w:rsidR="0016398F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>7.10  Трудовой коллектив вправе снять примен</w:t>
      </w:r>
      <w:r>
        <w:rPr>
          <w:szCs w:val="28"/>
        </w:rPr>
        <w:t>ённое</w:t>
      </w:r>
      <w:r w:rsidRPr="00D5538B">
        <w:rPr>
          <w:szCs w:val="28"/>
        </w:rPr>
        <w:t xml:space="preserve"> им взыскани</w:t>
      </w:r>
      <w:r>
        <w:rPr>
          <w:szCs w:val="28"/>
        </w:rPr>
        <w:t>е</w:t>
      </w:r>
      <w:r w:rsidRPr="00D5538B">
        <w:rPr>
          <w:szCs w:val="28"/>
        </w:rPr>
        <w:t xml:space="preserve"> досрочно, до истеч</w:t>
      </w:r>
      <w:r>
        <w:rPr>
          <w:szCs w:val="28"/>
        </w:rPr>
        <w:t>ения года со дня его применения. А может</w:t>
      </w:r>
      <w:r w:rsidRPr="00D5538B">
        <w:rPr>
          <w:szCs w:val="28"/>
        </w:rPr>
        <w:t xml:space="preserve"> также ходатайствовать о досрочном снятии дисциплинарного взыскания или о прекращении действия иных мер, примененных администрацией за нарушение трудовой дисциплины, если член коллектива не допустил нового нарушения дисциплины и проявил себя как добросовестный работник.</w:t>
      </w:r>
    </w:p>
    <w:p w:rsidR="0016398F" w:rsidRPr="00D5538B" w:rsidRDefault="0016398F" w:rsidP="00044EAD">
      <w:pPr>
        <w:pStyle w:val="Title"/>
        <w:jc w:val="both"/>
        <w:rPr>
          <w:szCs w:val="28"/>
        </w:rPr>
      </w:pPr>
      <w:r w:rsidRPr="00D5538B">
        <w:rPr>
          <w:szCs w:val="28"/>
        </w:rPr>
        <w:t xml:space="preserve">7.11  Правила внутреннего трудового распорядка вывешиваются в </w:t>
      </w:r>
      <w:r>
        <w:rPr>
          <w:szCs w:val="28"/>
        </w:rPr>
        <w:t>ДОУ</w:t>
      </w:r>
      <w:r w:rsidRPr="00D5538B">
        <w:rPr>
          <w:szCs w:val="28"/>
        </w:rPr>
        <w:t xml:space="preserve"> на видном месте.</w:t>
      </w:r>
    </w:p>
    <w:p w:rsidR="0016398F" w:rsidRDefault="0016398F"/>
    <w:p w:rsidR="0016398F" w:rsidRDefault="0016398F"/>
    <w:p w:rsidR="0016398F" w:rsidRDefault="0016398F"/>
    <w:p w:rsidR="0016398F" w:rsidRDefault="0016398F"/>
    <w:p w:rsidR="0016398F" w:rsidRDefault="0016398F"/>
    <w:p w:rsidR="0016398F" w:rsidRDefault="0016398F"/>
    <w:p w:rsidR="0016398F" w:rsidRDefault="0016398F"/>
    <w:p w:rsidR="0016398F" w:rsidRDefault="0016398F"/>
    <w:p w:rsidR="0016398F" w:rsidRDefault="0016398F"/>
    <w:p w:rsidR="0016398F" w:rsidRDefault="0016398F">
      <w:r w:rsidRPr="005C49CD">
        <w:pict>
          <v:shape id="_x0000_i1026" type="#_x0000_t75" style="width:553.5pt;height:783pt">
            <v:imagedata r:id="rId11" o:title=""/>
          </v:shape>
        </w:pict>
      </w:r>
    </w:p>
    <w:p w:rsidR="0016398F" w:rsidRDefault="0016398F">
      <w:r w:rsidRPr="005C49CD">
        <w:pict>
          <v:shape id="_x0000_i1027" type="#_x0000_t75" style="width:565.5pt;height:757.5pt">
            <v:imagedata r:id="rId12" o:title=""/>
          </v:shape>
        </w:pict>
      </w:r>
    </w:p>
    <w:p w:rsidR="0016398F" w:rsidRPr="005C49CD" w:rsidRDefault="0016398F">
      <w:r w:rsidRPr="005C49CD">
        <w:pict>
          <v:shape id="_x0000_i1028" type="#_x0000_t75" style="width:571.5pt;height:808.5pt">
            <v:imagedata r:id="rId13" o:title=""/>
          </v:shape>
        </w:pict>
      </w:r>
    </w:p>
    <w:sectPr w:rsidR="0016398F" w:rsidRPr="005C49CD" w:rsidSect="001F0D71">
      <w:pgSz w:w="11906" w:h="16838"/>
      <w:pgMar w:top="709" w:right="850" w:bottom="1134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648B2"/>
    <w:multiLevelType w:val="hybridMultilevel"/>
    <w:tmpl w:val="0BE0D25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4EAD"/>
    <w:rsid w:val="0003045A"/>
    <w:rsid w:val="00044EAD"/>
    <w:rsid w:val="000601CD"/>
    <w:rsid w:val="000C071D"/>
    <w:rsid w:val="000D394B"/>
    <w:rsid w:val="00101DF7"/>
    <w:rsid w:val="00111D82"/>
    <w:rsid w:val="001369DE"/>
    <w:rsid w:val="0016398F"/>
    <w:rsid w:val="00187AFE"/>
    <w:rsid w:val="001920F4"/>
    <w:rsid w:val="001B20F5"/>
    <w:rsid w:val="001F0D71"/>
    <w:rsid w:val="00250835"/>
    <w:rsid w:val="003315C8"/>
    <w:rsid w:val="00382EE6"/>
    <w:rsid w:val="003B5E15"/>
    <w:rsid w:val="00453E65"/>
    <w:rsid w:val="0047334D"/>
    <w:rsid w:val="0048059B"/>
    <w:rsid w:val="00503FBB"/>
    <w:rsid w:val="005220E1"/>
    <w:rsid w:val="005C49CD"/>
    <w:rsid w:val="006102AC"/>
    <w:rsid w:val="00650900"/>
    <w:rsid w:val="00693EDF"/>
    <w:rsid w:val="006A5708"/>
    <w:rsid w:val="00727E7D"/>
    <w:rsid w:val="007A4E2A"/>
    <w:rsid w:val="0081283B"/>
    <w:rsid w:val="00864DF0"/>
    <w:rsid w:val="008959E1"/>
    <w:rsid w:val="008F5D57"/>
    <w:rsid w:val="009B25E8"/>
    <w:rsid w:val="009B7527"/>
    <w:rsid w:val="009C29DC"/>
    <w:rsid w:val="009E3726"/>
    <w:rsid w:val="00A94670"/>
    <w:rsid w:val="00A97BA2"/>
    <w:rsid w:val="00B012E6"/>
    <w:rsid w:val="00B30D78"/>
    <w:rsid w:val="00B36D10"/>
    <w:rsid w:val="00B6161B"/>
    <w:rsid w:val="00BC5FF1"/>
    <w:rsid w:val="00D20D7D"/>
    <w:rsid w:val="00D5538B"/>
    <w:rsid w:val="00DE6DEC"/>
    <w:rsid w:val="00E13145"/>
    <w:rsid w:val="00E23A2E"/>
    <w:rsid w:val="00E2488F"/>
    <w:rsid w:val="00E62941"/>
    <w:rsid w:val="00E67369"/>
    <w:rsid w:val="00EE37BE"/>
    <w:rsid w:val="00F00EC8"/>
    <w:rsid w:val="00F14D2A"/>
    <w:rsid w:val="00FD3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67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044EAD"/>
    <w:pPr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044EAD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6102A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9B752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20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C4BD142AAB9F04B4960B6A313FD946316ACF22BA6727D29D04228E6BC3804C5CB320482B9A560B50DZBH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C4BD142AAB9F04B4960B6A313FD946316ACF22BA6727D29D04228E6BC3804C5CB320482B9A563B50DZBH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C4BD142AAB9F04B4960B6A313FD946316ADF429AA7F7D29D04228E6BC3804C5CB320482B9A563B60DZCH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C4BD142AAB9F04B4960B6A313FD946316ADF429AA7F7D29D04228E6BC3804C5CB320482B9A563B60DZ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C4BD142AAB9F04B4960B6A313FD946315A9F62DAB787D29D04228E6BC3804C5CB320482B9A563B00DZ6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150</TotalTime>
  <Pages>14</Pages>
  <Words>4084</Words>
  <Characters>23279</Characters>
  <Application>Microsoft Office Outlook</Application>
  <DocSecurity>0</DocSecurity>
  <Lines>0</Lines>
  <Paragraphs>0</Paragraphs>
  <ScaleCrop>false</ScaleCrop>
  <Company>МОБУ лицей №4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 301</dc:creator>
  <cp:keywords/>
  <dc:description/>
  <cp:lastModifiedBy>12</cp:lastModifiedBy>
  <cp:revision>24</cp:revision>
  <cp:lastPrinted>2020-05-18T10:53:00Z</cp:lastPrinted>
  <dcterms:created xsi:type="dcterms:W3CDTF">2017-03-13T18:20:00Z</dcterms:created>
  <dcterms:modified xsi:type="dcterms:W3CDTF">2021-09-27T09:09:00Z</dcterms:modified>
</cp:coreProperties>
</file>